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6531" w:type="pct"/>
        <w:tblInd w:w="-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"/>
        <w:gridCol w:w="675"/>
        <w:gridCol w:w="1117"/>
        <w:gridCol w:w="1751"/>
        <w:gridCol w:w="1164"/>
        <w:gridCol w:w="907"/>
        <w:gridCol w:w="3756"/>
        <w:gridCol w:w="1164"/>
        <w:gridCol w:w="1159"/>
      </w:tblGrid>
      <w:tr w:rsidR="0090596C" w:rsidRPr="0090596C" w14:paraId="38825717" w14:textId="77777777" w:rsidTr="00DA15DC">
        <w:trPr>
          <w:gridAfter w:val="2"/>
          <w:wAfter w:w="951" w:type="pct"/>
          <w:trHeight w:val="563"/>
        </w:trPr>
        <w:tc>
          <w:tcPr>
            <w:tcW w:w="4049" w:type="pct"/>
            <w:gridSpan w:val="7"/>
            <w:shd w:val="clear" w:color="auto" w:fill="731F1C" w:themeFill="accent5"/>
          </w:tcPr>
          <w:p w14:paraId="6444A532" w14:textId="2B5F3192" w:rsidR="00650259" w:rsidRPr="0090596C" w:rsidRDefault="00220B98" w:rsidP="0090596C">
            <w:pPr>
              <w:pStyle w:val="Heading1"/>
            </w:pPr>
            <w:r>
              <w:t>WJH Green Hang Tag Permits</w:t>
            </w:r>
          </w:p>
        </w:tc>
      </w:tr>
      <w:tr w:rsidR="00047680" w:rsidRPr="0090596C" w14:paraId="23CE1FCD" w14:textId="77777777" w:rsidTr="00DA15DC">
        <w:trPr>
          <w:gridAfter w:val="2"/>
          <w:wAfter w:w="951" w:type="pct"/>
          <w:trHeight w:val="563"/>
        </w:trPr>
        <w:tc>
          <w:tcPr>
            <w:tcW w:w="4049" w:type="pct"/>
            <w:gridSpan w:val="7"/>
            <w:shd w:val="clear" w:color="auto" w:fill="731F1C" w:themeFill="accent5"/>
          </w:tcPr>
          <w:p w14:paraId="00CF17BB" w14:textId="77777777" w:rsidR="00047680" w:rsidRDefault="00047680" w:rsidP="0090596C">
            <w:pPr>
              <w:pStyle w:val="Heading1"/>
            </w:pPr>
          </w:p>
        </w:tc>
      </w:tr>
      <w:tr w:rsidR="00650259" w:rsidRPr="00846B76" w14:paraId="5D9F56D0" w14:textId="77777777" w:rsidTr="00DA15DC">
        <w:trPr>
          <w:gridAfter w:val="2"/>
          <w:wAfter w:w="951" w:type="pct"/>
          <w:trHeight w:val="563"/>
        </w:trPr>
        <w:tc>
          <w:tcPr>
            <w:tcW w:w="951" w:type="pct"/>
            <w:gridSpan w:val="3"/>
            <w:vAlign w:val="bottom"/>
          </w:tcPr>
          <w:p w14:paraId="7B53E4B8" w14:textId="58754CB0" w:rsidR="00650259" w:rsidRPr="00846B76" w:rsidRDefault="00220B98" w:rsidP="00220B98">
            <w:pPr>
              <w:pStyle w:val="NormalIndent"/>
              <w:ind w:left="525"/>
            </w:pPr>
            <w:r>
              <w:t>WJH Permit #</w:t>
            </w:r>
          </w:p>
        </w:tc>
        <w:tc>
          <w:tcPr>
            <w:tcW w:w="3098" w:type="pct"/>
            <w:gridSpan w:val="4"/>
            <w:tcBorders>
              <w:bottom w:val="single" w:sz="4" w:space="0" w:color="auto"/>
            </w:tcBorders>
            <w:vAlign w:val="bottom"/>
          </w:tcPr>
          <w:p w14:paraId="5C7A5F1A" w14:textId="7A9C7112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BEB6696" w14:textId="77777777" w:rsidTr="00DA15DC">
        <w:trPr>
          <w:gridAfter w:val="2"/>
          <w:wAfter w:w="951" w:type="pct"/>
          <w:trHeight w:val="545"/>
        </w:trPr>
        <w:tc>
          <w:tcPr>
            <w:tcW w:w="951" w:type="pct"/>
            <w:gridSpan w:val="3"/>
            <w:vAlign w:val="bottom"/>
          </w:tcPr>
          <w:p w14:paraId="44D258C2" w14:textId="17FC200F" w:rsidR="00650259" w:rsidRPr="00846B76" w:rsidRDefault="00220B98" w:rsidP="00220B98">
            <w:pPr>
              <w:pStyle w:val="NormalIndent"/>
              <w:ind w:left="525"/>
            </w:pPr>
            <w:r>
              <w:t>Date of Permit</w:t>
            </w:r>
          </w:p>
        </w:tc>
        <w:tc>
          <w:tcPr>
            <w:tcW w:w="3098" w:type="pct"/>
            <w:gridSpan w:val="4"/>
            <w:tcBorders>
              <w:bottom w:val="single" w:sz="4" w:space="0" w:color="auto"/>
            </w:tcBorders>
            <w:vAlign w:val="bottom"/>
          </w:tcPr>
          <w:p w14:paraId="54A3D33B" w14:textId="6A034916" w:rsidR="00650259" w:rsidRPr="00846B76" w:rsidRDefault="00650259" w:rsidP="00220B98">
            <w:pPr>
              <w:spacing w:before="120"/>
              <w:ind w:left="-15"/>
            </w:pPr>
          </w:p>
        </w:tc>
      </w:tr>
      <w:tr w:rsidR="00650259" w:rsidRPr="00846B76" w14:paraId="3482E7F2" w14:textId="77777777" w:rsidTr="00DA15DC">
        <w:trPr>
          <w:gridAfter w:val="2"/>
          <w:wAfter w:w="951" w:type="pct"/>
          <w:trHeight w:val="64"/>
        </w:trPr>
        <w:tc>
          <w:tcPr>
            <w:tcW w:w="4049" w:type="pct"/>
            <w:gridSpan w:val="7"/>
            <w:shd w:val="clear" w:color="auto" w:fill="auto"/>
          </w:tcPr>
          <w:p w14:paraId="626AC135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DA15DC" w:rsidRPr="00846B76" w14:paraId="3AA098A0" w14:textId="77777777" w:rsidTr="00DA15DC">
        <w:trPr>
          <w:gridAfter w:val="2"/>
          <w:wAfter w:w="951" w:type="pct"/>
          <w:trHeight w:val="64"/>
        </w:trPr>
        <w:tc>
          <w:tcPr>
            <w:tcW w:w="4049" w:type="pct"/>
            <w:gridSpan w:val="7"/>
            <w:shd w:val="clear" w:color="auto" w:fill="auto"/>
          </w:tcPr>
          <w:p w14:paraId="707E6587" w14:textId="77777777" w:rsidR="00DA15DC" w:rsidRDefault="00DA15DC" w:rsidP="00977F99">
            <w:pPr>
              <w:rPr>
                <w:rFonts w:asciiTheme="majorHAnsi" w:hAnsiTheme="majorHAnsi"/>
                <w:b/>
                <w:sz w:val="8"/>
              </w:rPr>
            </w:pPr>
          </w:p>
          <w:p w14:paraId="619F76BE" w14:textId="77777777" w:rsidR="00DA15DC" w:rsidRDefault="00DA15DC" w:rsidP="00977F99">
            <w:pPr>
              <w:rPr>
                <w:rFonts w:asciiTheme="majorHAnsi" w:hAnsiTheme="majorHAnsi"/>
                <w:b/>
                <w:sz w:val="8"/>
              </w:rPr>
            </w:pPr>
          </w:p>
          <w:p w14:paraId="061E7AEB" w14:textId="77777777" w:rsidR="00DA15DC" w:rsidRDefault="00DA15DC" w:rsidP="00977F99">
            <w:pPr>
              <w:rPr>
                <w:rFonts w:asciiTheme="majorHAnsi" w:hAnsiTheme="majorHAnsi"/>
                <w:b/>
                <w:sz w:val="8"/>
              </w:rPr>
            </w:pPr>
          </w:p>
          <w:p w14:paraId="6B290FD2" w14:textId="77777777" w:rsidR="00DA15DC" w:rsidRDefault="00DA15DC" w:rsidP="00977F99">
            <w:pPr>
              <w:rPr>
                <w:rFonts w:asciiTheme="majorHAnsi" w:hAnsiTheme="majorHAnsi"/>
                <w:b/>
                <w:sz w:val="8"/>
              </w:rPr>
            </w:pPr>
          </w:p>
          <w:p w14:paraId="6274EC78" w14:textId="77777777" w:rsidR="00DA15DC" w:rsidRPr="00846B76" w:rsidRDefault="00DA15DC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7B51ABEF" w14:textId="77777777" w:rsidTr="00DA15DC">
        <w:trPr>
          <w:gridAfter w:val="2"/>
          <w:wAfter w:w="951" w:type="pct"/>
          <w:trHeight w:val="563"/>
        </w:trPr>
        <w:tc>
          <w:tcPr>
            <w:tcW w:w="4049" w:type="pct"/>
            <w:gridSpan w:val="7"/>
            <w:shd w:val="clear" w:color="auto" w:fill="731F1C" w:themeFill="accent5"/>
          </w:tcPr>
          <w:p w14:paraId="1D08F2A7" w14:textId="17F33DD5" w:rsidR="00650259" w:rsidRPr="0090596C" w:rsidRDefault="00047680" w:rsidP="0090596C">
            <w:pPr>
              <w:pStyle w:val="Heading1"/>
            </w:pPr>
            <w:r>
              <w:t>Additional Information</w:t>
            </w:r>
          </w:p>
        </w:tc>
      </w:tr>
      <w:tr w:rsidR="00047680" w:rsidRPr="0090596C" w14:paraId="3EB984A8" w14:textId="77777777" w:rsidTr="00DA15DC">
        <w:trPr>
          <w:gridAfter w:val="2"/>
          <w:wAfter w:w="951" w:type="pct"/>
          <w:trHeight w:val="563"/>
        </w:trPr>
        <w:tc>
          <w:tcPr>
            <w:tcW w:w="4049" w:type="pct"/>
            <w:gridSpan w:val="7"/>
            <w:shd w:val="clear" w:color="auto" w:fill="731F1C" w:themeFill="accent5"/>
          </w:tcPr>
          <w:p w14:paraId="58DA0332" w14:textId="77777777" w:rsidR="00047680" w:rsidRDefault="00047680" w:rsidP="0090596C">
            <w:pPr>
              <w:pStyle w:val="Heading1"/>
            </w:pPr>
          </w:p>
        </w:tc>
      </w:tr>
      <w:tr w:rsidR="00650259" w:rsidRPr="00846B76" w14:paraId="6487AD26" w14:textId="77777777" w:rsidTr="00DA15DC">
        <w:trPr>
          <w:gridAfter w:val="2"/>
          <w:wAfter w:w="951" w:type="pct"/>
          <w:trHeight w:val="563"/>
        </w:trPr>
        <w:tc>
          <w:tcPr>
            <w:tcW w:w="951" w:type="pct"/>
            <w:gridSpan w:val="3"/>
            <w:vAlign w:val="bottom"/>
          </w:tcPr>
          <w:p w14:paraId="073DE3AB" w14:textId="54310534" w:rsidR="00650259" w:rsidRPr="00846B76" w:rsidRDefault="00E00D6F" w:rsidP="00F52451">
            <w:pPr>
              <w:pStyle w:val="NormalIndent"/>
              <w:ind w:left="435"/>
            </w:pPr>
            <w:r>
              <w:t>Department</w:t>
            </w:r>
            <w:r w:rsidR="00453844">
              <w:t xml:space="preserve"> &amp; Requestor</w:t>
            </w:r>
          </w:p>
        </w:tc>
        <w:tc>
          <w:tcPr>
            <w:tcW w:w="3098" w:type="pct"/>
            <w:gridSpan w:val="4"/>
            <w:tcBorders>
              <w:bottom w:val="single" w:sz="4" w:space="0" w:color="auto"/>
            </w:tcBorders>
            <w:vAlign w:val="bottom"/>
          </w:tcPr>
          <w:p w14:paraId="6C53C3B3" w14:textId="1E22D309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399FB271" w14:textId="77777777" w:rsidTr="00DA15DC">
        <w:trPr>
          <w:gridAfter w:val="2"/>
          <w:wAfter w:w="951" w:type="pct"/>
          <w:trHeight w:val="545"/>
        </w:trPr>
        <w:tc>
          <w:tcPr>
            <w:tcW w:w="951" w:type="pct"/>
            <w:gridSpan w:val="3"/>
            <w:vAlign w:val="bottom"/>
          </w:tcPr>
          <w:p w14:paraId="440A8636" w14:textId="7DCEBC17" w:rsidR="00650259" w:rsidRPr="00846B76" w:rsidRDefault="00E00D6F" w:rsidP="00453844">
            <w:pPr>
              <w:pStyle w:val="NormalIndent"/>
              <w:ind w:left="525"/>
            </w:pPr>
            <w:r>
              <w:t>Name of Visitor</w:t>
            </w:r>
          </w:p>
        </w:tc>
        <w:tc>
          <w:tcPr>
            <w:tcW w:w="3098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CBA5AC" w14:textId="5C89FD46" w:rsidR="00650259" w:rsidRPr="00846B76" w:rsidRDefault="00650259" w:rsidP="007F7B5D">
            <w:pPr>
              <w:spacing w:before="120"/>
            </w:pPr>
          </w:p>
        </w:tc>
      </w:tr>
      <w:tr w:rsidR="00E00D6F" w:rsidRPr="00846B76" w14:paraId="6ADFD3A2" w14:textId="77777777" w:rsidTr="00DA15DC">
        <w:trPr>
          <w:gridAfter w:val="2"/>
          <w:wAfter w:w="951" w:type="pct"/>
          <w:trHeight w:val="963"/>
        </w:trPr>
        <w:tc>
          <w:tcPr>
            <w:tcW w:w="951" w:type="pct"/>
            <w:gridSpan w:val="3"/>
            <w:vAlign w:val="bottom"/>
          </w:tcPr>
          <w:p w14:paraId="6E176C0B" w14:textId="6EF12C8A" w:rsidR="00E00D6F" w:rsidRDefault="00E00D6F" w:rsidP="00453844">
            <w:pPr>
              <w:pStyle w:val="NormalIndent"/>
              <w:ind w:left="525"/>
            </w:pPr>
            <w:r>
              <w:t>33 Digit Billing Code</w:t>
            </w:r>
          </w:p>
        </w:tc>
        <w:tc>
          <w:tcPr>
            <w:tcW w:w="3098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98E041" w14:textId="06FE1576" w:rsidR="00E00D6F" w:rsidRPr="00846B76" w:rsidRDefault="00E00D6F" w:rsidP="007F7B5D">
            <w:pPr>
              <w:spacing w:before="120"/>
            </w:pPr>
          </w:p>
        </w:tc>
      </w:tr>
      <w:tr w:rsidR="00E00D6F" w:rsidRPr="00846B76" w14:paraId="6942E28E" w14:textId="77777777" w:rsidTr="00DA15DC">
        <w:trPr>
          <w:gridAfter w:val="2"/>
          <w:wAfter w:w="951" w:type="pct"/>
          <w:trHeight w:val="563"/>
        </w:trPr>
        <w:tc>
          <w:tcPr>
            <w:tcW w:w="951" w:type="pct"/>
            <w:gridSpan w:val="3"/>
            <w:vAlign w:val="bottom"/>
          </w:tcPr>
          <w:p w14:paraId="599490A1" w14:textId="77777777" w:rsidR="00E00D6F" w:rsidRDefault="00E00D6F" w:rsidP="00F52451">
            <w:pPr>
              <w:pStyle w:val="NormalIndent"/>
            </w:pPr>
          </w:p>
        </w:tc>
        <w:tc>
          <w:tcPr>
            <w:tcW w:w="3098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37D4EC0" w14:textId="77777777" w:rsidR="00E00D6F" w:rsidRPr="00846B76" w:rsidRDefault="00E00D6F" w:rsidP="007F7B5D">
            <w:pPr>
              <w:spacing w:before="120"/>
            </w:pPr>
          </w:p>
        </w:tc>
      </w:tr>
      <w:tr w:rsidR="00E00D6F" w:rsidRPr="0090596C" w14:paraId="3201C3C5" w14:textId="14B27758" w:rsidTr="00DA15DC">
        <w:trPr>
          <w:trHeight w:val="545"/>
        </w:trPr>
        <w:tc>
          <w:tcPr>
            <w:tcW w:w="4049" w:type="pct"/>
            <w:gridSpan w:val="7"/>
            <w:shd w:val="clear" w:color="auto" w:fill="731F1C" w:themeFill="accent5"/>
          </w:tcPr>
          <w:p w14:paraId="2F5305E0" w14:textId="19403EE4" w:rsidR="00956354" w:rsidRDefault="00956354" w:rsidP="00DF7438">
            <w:pPr>
              <w:pStyle w:val="Heading1"/>
              <w:jc w:val="center"/>
            </w:pPr>
            <w:bookmarkStart w:id="0" w:name="_Hlk521325947"/>
            <w:r>
              <w:t xml:space="preserve">Please email form to </w:t>
            </w:r>
            <w:hyperlink r:id="rId10" w:history="1">
              <w:r w:rsidRPr="001407FF">
                <w:rPr>
                  <w:rStyle w:val="Hyperlink"/>
                </w:rPr>
                <w:t>sjoaquim@fas.harvard.edu</w:t>
              </w:r>
            </w:hyperlink>
          </w:p>
          <w:p w14:paraId="0FD9CFB3" w14:textId="390A407E" w:rsidR="00956354" w:rsidRPr="0090596C" w:rsidRDefault="00956354" w:rsidP="00DF7438">
            <w:pPr>
              <w:pStyle w:val="Heading1"/>
              <w:jc w:val="center"/>
            </w:pPr>
            <w:r>
              <w:t>Thank you!</w:t>
            </w:r>
          </w:p>
        </w:tc>
        <w:tc>
          <w:tcPr>
            <w:tcW w:w="476" w:type="pct"/>
          </w:tcPr>
          <w:p w14:paraId="509CFC0F" w14:textId="77777777" w:rsidR="00E00D6F" w:rsidRDefault="00E00D6F"/>
          <w:p w14:paraId="1D991A40" w14:textId="77777777" w:rsidR="00047680" w:rsidRPr="0090596C" w:rsidRDefault="00047680"/>
        </w:tc>
        <w:tc>
          <w:tcPr>
            <w:tcW w:w="475" w:type="pct"/>
          </w:tcPr>
          <w:p w14:paraId="1590D455" w14:textId="77777777" w:rsidR="00E00D6F" w:rsidRPr="0090596C" w:rsidRDefault="00E00D6F"/>
        </w:tc>
      </w:tr>
      <w:bookmarkEnd w:id="0"/>
      <w:tr w:rsidR="00E00D6F" w:rsidRPr="00846B76" w14:paraId="47B5D874" w14:textId="77777777" w:rsidTr="00DA15DC">
        <w:trPr>
          <w:gridAfter w:val="4"/>
          <w:wAfter w:w="2857" w:type="pct"/>
          <w:trHeight w:val="563"/>
        </w:trPr>
        <w:tc>
          <w:tcPr>
            <w:tcW w:w="951" w:type="pct"/>
            <w:gridSpan w:val="3"/>
            <w:vAlign w:val="bottom"/>
          </w:tcPr>
          <w:p w14:paraId="1136BE75" w14:textId="25D43CD0" w:rsidR="00E00D6F" w:rsidRPr="00F52451" w:rsidRDefault="00E00D6F" w:rsidP="00F52451">
            <w:pPr>
              <w:pStyle w:val="NormalIndent"/>
            </w:pPr>
          </w:p>
        </w:tc>
        <w:tc>
          <w:tcPr>
            <w:tcW w:w="716" w:type="pct"/>
            <w:vAlign w:val="bottom"/>
          </w:tcPr>
          <w:p w14:paraId="7C3557DB" w14:textId="77777777" w:rsidR="00E00D6F" w:rsidRPr="00846B76" w:rsidRDefault="00E00D6F" w:rsidP="007F7B5D">
            <w:pPr>
              <w:spacing w:before="120"/>
            </w:pPr>
          </w:p>
        </w:tc>
        <w:tc>
          <w:tcPr>
            <w:tcW w:w="476" w:type="pct"/>
          </w:tcPr>
          <w:p w14:paraId="25786618" w14:textId="73C69F25" w:rsidR="00E00D6F" w:rsidRPr="00F52451" w:rsidRDefault="00E00D6F" w:rsidP="00F52451"/>
        </w:tc>
      </w:tr>
      <w:tr w:rsidR="00E00D6F" w:rsidRPr="00846B76" w14:paraId="4EF64599" w14:textId="0CED6258" w:rsidTr="00DA15DC">
        <w:trPr>
          <w:gridAfter w:val="2"/>
          <w:wAfter w:w="951" w:type="pct"/>
          <w:trHeight w:val="563"/>
        </w:trPr>
        <w:tc>
          <w:tcPr>
            <w:tcW w:w="951" w:type="pct"/>
            <w:gridSpan w:val="3"/>
            <w:vAlign w:val="bottom"/>
          </w:tcPr>
          <w:p w14:paraId="263DA525" w14:textId="5A2DC077" w:rsidR="00E00D6F" w:rsidRPr="00F52451" w:rsidRDefault="00E00D6F" w:rsidP="00F52451">
            <w:pPr>
              <w:pStyle w:val="NormalIndent"/>
            </w:pPr>
          </w:p>
        </w:tc>
        <w:tc>
          <w:tcPr>
            <w:tcW w:w="3098" w:type="pct"/>
            <w:gridSpan w:val="4"/>
            <w:vAlign w:val="bottom"/>
          </w:tcPr>
          <w:p w14:paraId="09E274AE" w14:textId="77777777" w:rsidR="00E00D6F" w:rsidRPr="00846B76" w:rsidRDefault="00E00D6F"/>
        </w:tc>
      </w:tr>
      <w:tr w:rsidR="00E00D6F" w:rsidRPr="00846B76" w14:paraId="252A28E7" w14:textId="00E67159" w:rsidTr="00DA15DC">
        <w:trPr>
          <w:gridAfter w:val="3"/>
          <w:wAfter w:w="2486" w:type="pct"/>
          <w:trHeight w:val="672"/>
        </w:trPr>
        <w:tc>
          <w:tcPr>
            <w:tcW w:w="494" w:type="pct"/>
            <w:gridSpan w:val="2"/>
            <w:vAlign w:val="bottom"/>
          </w:tcPr>
          <w:p w14:paraId="58D8CF5B" w14:textId="5C168674" w:rsidR="00E00D6F" w:rsidRPr="00650259" w:rsidRDefault="00E00D6F" w:rsidP="0090596C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020" w:type="pct"/>
            <w:gridSpan w:val="4"/>
            <w:vAlign w:val="bottom"/>
          </w:tcPr>
          <w:p w14:paraId="23971D54" w14:textId="77777777" w:rsidR="00E00D6F" w:rsidRPr="00846B76" w:rsidRDefault="00E00D6F"/>
        </w:tc>
      </w:tr>
      <w:tr w:rsidR="00E00D6F" w:rsidRPr="00846B76" w14:paraId="2A1E0150" w14:textId="77777777" w:rsidTr="00DA15DC">
        <w:trPr>
          <w:gridAfter w:val="2"/>
          <w:wAfter w:w="951" w:type="pct"/>
          <w:trHeight w:val="127"/>
        </w:trPr>
        <w:tc>
          <w:tcPr>
            <w:tcW w:w="951" w:type="pct"/>
            <w:gridSpan w:val="3"/>
            <w:vAlign w:val="bottom"/>
          </w:tcPr>
          <w:p w14:paraId="5D6FED2C" w14:textId="77777777" w:rsidR="00E00D6F" w:rsidRPr="00846B76" w:rsidRDefault="00E00D6F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098" w:type="pct"/>
            <w:gridSpan w:val="4"/>
            <w:vAlign w:val="bottom"/>
          </w:tcPr>
          <w:p w14:paraId="29EAA739" w14:textId="77777777" w:rsidR="00E00D6F" w:rsidRPr="00846B76" w:rsidRDefault="00E00D6F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E00D6F" w:rsidRPr="00846B76" w14:paraId="12A962D0" w14:textId="77777777" w:rsidTr="00DA15DC">
        <w:trPr>
          <w:gridAfter w:val="2"/>
          <w:wAfter w:w="951" w:type="pct"/>
          <w:trHeight w:val="672"/>
        </w:trPr>
        <w:tc>
          <w:tcPr>
            <w:tcW w:w="218" w:type="pct"/>
            <w:vAlign w:val="bottom"/>
          </w:tcPr>
          <w:p w14:paraId="5C25181A" w14:textId="5D5E9365" w:rsidR="00E00D6F" w:rsidRPr="00E677FE" w:rsidRDefault="00E00D6F" w:rsidP="00F52451">
            <w:pPr>
              <w:spacing w:before="120"/>
              <w:ind w:left="-20"/>
              <w:rPr>
                <w:sz w:val="36"/>
              </w:rPr>
            </w:pPr>
          </w:p>
        </w:tc>
        <w:tc>
          <w:tcPr>
            <w:tcW w:w="3832" w:type="pct"/>
            <w:gridSpan w:val="6"/>
            <w:vAlign w:val="bottom"/>
          </w:tcPr>
          <w:p w14:paraId="161A8693" w14:textId="6730FCC9" w:rsidR="00E00D6F" w:rsidRPr="00E677FE" w:rsidRDefault="00E00D6F" w:rsidP="00F52451">
            <w:pPr>
              <w:spacing w:before="120"/>
            </w:pPr>
          </w:p>
        </w:tc>
      </w:tr>
    </w:tbl>
    <w:p w14:paraId="07407BE4" w14:textId="77777777" w:rsidR="00CE6104" w:rsidRPr="0090596C" w:rsidRDefault="00CE6104" w:rsidP="00E677FE">
      <w:pPr>
        <w:spacing w:after="0"/>
        <w:rPr>
          <w:sz w:val="12"/>
          <w:szCs w:val="16"/>
        </w:rPr>
      </w:pPr>
    </w:p>
    <w:sectPr w:rsidR="00CE6104" w:rsidRPr="0090596C" w:rsidSect="0090596C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1406DA" w14:textId="77777777" w:rsidR="009A728D" w:rsidRDefault="009A728D" w:rsidP="00650259">
      <w:pPr>
        <w:spacing w:after="0" w:line="240" w:lineRule="auto"/>
      </w:pPr>
      <w:r>
        <w:separator/>
      </w:r>
    </w:p>
  </w:endnote>
  <w:endnote w:type="continuationSeparator" w:id="0">
    <w:p w14:paraId="15547649" w14:textId="77777777" w:rsidR="009A728D" w:rsidRDefault="009A728D" w:rsidP="00650259">
      <w:pPr>
        <w:spacing w:after="0" w:line="240" w:lineRule="auto"/>
      </w:pPr>
      <w:r>
        <w:continuationSeparator/>
      </w:r>
    </w:p>
  </w:endnote>
  <w:endnote w:type="continuationNotice" w:id="1">
    <w:p w14:paraId="2E42EF30" w14:textId="77777777" w:rsidR="009C6933" w:rsidRDefault="009C693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2400E91-E29B-4258-946C-1538CFE9F0AF}"/>
    <w:embedBold r:id="rId2" w:fontKey="{15DB8EF2-1C28-412D-A90A-7C18DF6B111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8BE2534-9E09-49C3-9732-D6BCBF0B09D0}"/>
    <w:embedBold r:id="rId4" w:fontKey="{40F148C6-0A1B-4877-AA58-02161F418C50}"/>
    <w:embedItalic r:id="rId5" w:fontKey="{445B5D8F-6E17-4A68-B952-B83F3C3C88B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53124AE-BB2A-4E52-9C32-F124AC706D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0A3FDF49" w14:textId="77777777" w:rsidTr="00C4167A">
      <w:tc>
        <w:tcPr>
          <w:tcW w:w="4675" w:type="dxa"/>
          <w:vAlign w:val="center"/>
        </w:tcPr>
        <w:p w14:paraId="12EC14E5" w14:textId="761FD2A5" w:rsidR="007F7B5D" w:rsidRPr="007F7B5D" w:rsidRDefault="00DA15DC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WJH Building Operations</w:t>
          </w:r>
        </w:p>
      </w:tc>
      <w:tc>
        <w:tcPr>
          <w:tcW w:w="4675" w:type="dxa"/>
          <w:vAlign w:val="center"/>
        </w:tcPr>
        <w:p w14:paraId="05EA5808" w14:textId="46A43E0A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4F65A5B9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3AF73E" w14:textId="77777777" w:rsidR="009A728D" w:rsidRDefault="009A728D" w:rsidP="00650259">
      <w:pPr>
        <w:spacing w:after="0" w:line="240" w:lineRule="auto"/>
      </w:pPr>
      <w:r>
        <w:separator/>
      </w:r>
    </w:p>
  </w:footnote>
  <w:footnote w:type="continuationSeparator" w:id="0">
    <w:p w14:paraId="1ED77EF9" w14:textId="77777777" w:rsidR="009A728D" w:rsidRDefault="009A728D" w:rsidP="00650259">
      <w:pPr>
        <w:spacing w:after="0" w:line="240" w:lineRule="auto"/>
      </w:pPr>
      <w:r>
        <w:continuationSeparator/>
      </w:r>
    </w:p>
  </w:footnote>
  <w:footnote w:type="continuationNotice" w:id="1">
    <w:p w14:paraId="6E392E8F" w14:textId="77777777" w:rsidR="009C6933" w:rsidRDefault="009C693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220B98" w14:paraId="5597F4E9" w14:textId="77777777" w:rsidTr="0090596C">
      <w:trPr>
        <w:trHeight w:val="990"/>
      </w:trPr>
      <w:tc>
        <w:tcPr>
          <w:tcW w:w="1350" w:type="dxa"/>
          <w:vAlign w:val="center"/>
        </w:tcPr>
        <w:p w14:paraId="42E6F6AE" w14:textId="7B6063B5" w:rsidR="0090596C" w:rsidRDefault="00220B98" w:rsidP="0090596C">
          <w:pPr>
            <w:pStyle w:val="Header"/>
            <w:ind w:left="-15"/>
          </w:pPr>
          <w:bookmarkStart w:id="1" w:name="_Hlk521325785"/>
          <w:r>
            <w:drawing>
              <wp:inline distT="0" distB="0" distL="0" distR="0" wp14:anchorId="3BDE1DB3" wp14:editId="7B8A8242">
                <wp:extent cx="561975" cy="561975"/>
                <wp:effectExtent l="0" t="0" r="9525" b="9525"/>
                <wp:docPr id="3" name="Picture 2" descr="Divisions – Harvard College Observato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visions – Harvard College Observator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31925371" w14:textId="10A844D0" w:rsidR="0090596C" w:rsidRPr="0090596C" w:rsidRDefault="00220B98" w:rsidP="0090596C">
          <w:pPr>
            <w:pStyle w:val="Header"/>
          </w:pPr>
          <w:r>
            <w:t>WJH Parking Permit</w:t>
          </w:r>
        </w:p>
      </w:tc>
    </w:tr>
    <w:bookmarkEnd w:id="1"/>
  </w:tbl>
  <w:p w14:paraId="419B66D6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2D76BBD"/>
    <w:multiLevelType w:val="hybridMultilevel"/>
    <w:tmpl w:val="076C33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28829617">
    <w:abstractNumId w:val="12"/>
  </w:num>
  <w:num w:numId="2" w16cid:durableId="1044595942">
    <w:abstractNumId w:val="8"/>
  </w:num>
  <w:num w:numId="3" w16cid:durableId="464198684">
    <w:abstractNumId w:val="16"/>
  </w:num>
  <w:num w:numId="4" w16cid:durableId="1366128616">
    <w:abstractNumId w:val="13"/>
  </w:num>
  <w:num w:numId="5" w16cid:durableId="1395002994">
    <w:abstractNumId w:val="14"/>
  </w:num>
  <w:num w:numId="6" w16cid:durableId="1720282396">
    <w:abstractNumId w:val="20"/>
  </w:num>
  <w:num w:numId="7" w16cid:durableId="1602447460">
    <w:abstractNumId w:val="7"/>
  </w:num>
  <w:num w:numId="8" w16cid:durableId="723453754">
    <w:abstractNumId w:val="11"/>
  </w:num>
  <w:num w:numId="9" w16cid:durableId="693923042">
    <w:abstractNumId w:val="18"/>
  </w:num>
  <w:num w:numId="10" w16cid:durableId="1153833946">
    <w:abstractNumId w:val="2"/>
  </w:num>
  <w:num w:numId="11" w16cid:durableId="2115904454">
    <w:abstractNumId w:val="6"/>
  </w:num>
  <w:num w:numId="12" w16cid:durableId="1302885565">
    <w:abstractNumId w:val="0"/>
  </w:num>
  <w:num w:numId="13" w16cid:durableId="265507467">
    <w:abstractNumId w:val="3"/>
  </w:num>
  <w:num w:numId="14" w16cid:durableId="2038040395">
    <w:abstractNumId w:val="10"/>
  </w:num>
  <w:num w:numId="15" w16cid:durableId="1459184483">
    <w:abstractNumId w:val="9"/>
  </w:num>
  <w:num w:numId="16" w16cid:durableId="569927093">
    <w:abstractNumId w:val="17"/>
  </w:num>
  <w:num w:numId="17" w16cid:durableId="1603536312">
    <w:abstractNumId w:val="4"/>
  </w:num>
  <w:num w:numId="18" w16cid:durableId="640042836">
    <w:abstractNumId w:val="22"/>
  </w:num>
  <w:num w:numId="19" w16cid:durableId="1006329598">
    <w:abstractNumId w:val="19"/>
  </w:num>
  <w:num w:numId="20" w16cid:durableId="1255631258">
    <w:abstractNumId w:val="15"/>
  </w:num>
  <w:num w:numId="21" w16cid:durableId="1525097009">
    <w:abstractNumId w:val="21"/>
  </w:num>
  <w:num w:numId="22" w16cid:durableId="1549226456">
    <w:abstractNumId w:val="5"/>
  </w:num>
  <w:num w:numId="23" w16cid:durableId="998122244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B98"/>
    <w:rsid w:val="000456E1"/>
    <w:rsid w:val="00047680"/>
    <w:rsid w:val="00052382"/>
    <w:rsid w:val="0006568A"/>
    <w:rsid w:val="00076F0F"/>
    <w:rsid w:val="00084253"/>
    <w:rsid w:val="000D1F49"/>
    <w:rsid w:val="001727CA"/>
    <w:rsid w:val="001A3BED"/>
    <w:rsid w:val="00220B98"/>
    <w:rsid w:val="002928D0"/>
    <w:rsid w:val="002C56E6"/>
    <w:rsid w:val="002E36AE"/>
    <w:rsid w:val="00361E11"/>
    <w:rsid w:val="003B4744"/>
    <w:rsid w:val="003F0847"/>
    <w:rsid w:val="0040090B"/>
    <w:rsid w:val="00453844"/>
    <w:rsid w:val="0046302A"/>
    <w:rsid w:val="00487D2D"/>
    <w:rsid w:val="004D5D62"/>
    <w:rsid w:val="005112D0"/>
    <w:rsid w:val="00575F3A"/>
    <w:rsid w:val="00577E06"/>
    <w:rsid w:val="00590C78"/>
    <w:rsid w:val="005A3BF7"/>
    <w:rsid w:val="005F2035"/>
    <w:rsid w:val="005F7990"/>
    <w:rsid w:val="0063739C"/>
    <w:rsid w:val="00650259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15F4F"/>
    <w:rsid w:val="00940E73"/>
    <w:rsid w:val="00956354"/>
    <w:rsid w:val="0098597D"/>
    <w:rsid w:val="009A0158"/>
    <w:rsid w:val="009A728D"/>
    <w:rsid w:val="009C6933"/>
    <w:rsid w:val="009F619A"/>
    <w:rsid w:val="009F6DDE"/>
    <w:rsid w:val="00A370A8"/>
    <w:rsid w:val="00BD4753"/>
    <w:rsid w:val="00BD5CB1"/>
    <w:rsid w:val="00BE62EE"/>
    <w:rsid w:val="00C003BA"/>
    <w:rsid w:val="00C46878"/>
    <w:rsid w:val="00C46CB0"/>
    <w:rsid w:val="00C76777"/>
    <w:rsid w:val="00CB4A51"/>
    <w:rsid w:val="00CD4532"/>
    <w:rsid w:val="00CD47B0"/>
    <w:rsid w:val="00CD70CE"/>
    <w:rsid w:val="00CE6104"/>
    <w:rsid w:val="00CE7918"/>
    <w:rsid w:val="00D16163"/>
    <w:rsid w:val="00DA15DC"/>
    <w:rsid w:val="00DB3FAD"/>
    <w:rsid w:val="00DF077F"/>
    <w:rsid w:val="00DF7438"/>
    <w:rsid w:val="00E00D6F"/>
    <w:rsid w:val="00E139C4"/>
    <w:rsid w:val="00E61C09"/>
    <w:rsid w:val="00E677FE"/>
    <w:rsid w:val="00EB3B58"/>
    <w:rsid w:val="00EC7359"/>
    <w:rsid w:val="00EE3054"/>
    <w:rsid w:val="00EE3936"/>
    <w:rsid w:val="00F00606"/>
    <w:rsid w:val="00F01256"/>
    <w:rsid w:val="00F52451"/>
    <w:rsid w:val="00F7102D"/>
    <w:rsid w:val="00F815FA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7134D3"/>
  <w15:chartTrackingRefBased/>
  <w15:docId w15:val="{6AF426C8-CCA5-48A3-A791-947DFC742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9563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joaquim@fas.harvard.ed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j982\AppData\Roaming\Microsoft\Templates\Directory%20collec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bace8f2-3afb-4023-83e3-6133bfcc0604" xsi:nil="true"/>
    <lastupdated xmlns="25d306be-455d-4fe1-9626-99aef486ef92" xsi:nil="true"/>
    <lcf76f155ced4ddcb4097134ff3c332f xmlns="25d306be-455d-4fe1-9626-99aef486ef9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E4367F952EF0458C442823A172B08A" ma:contentTypeVersion="19" ma:contentTypeDescription="Create a new document." ma:contentTypeScope="" ma:versionID="406a43ed0383c1ce886b6f7734c1bcc9">
  <xsd:schema xmlns:xsd="http://www.w3.org/2001/XMLSchema" xmlns:xs="http://www.w3.org/2001/XMLSchema" xmlns:p="http://schemas.microsoft.com/office/2006/metadata/properties" xmlns:ns2="25d306be-455d-4fe1-9626-99aef486ef92" xmlns:ns3="9bace8f2-3afb-4023-83e3-6133bfcc0604" targetNamespace="http://schemas.microsoft.com/office/2006/metadata/properties" ma:root="true" ma:fieldsID="26c8106a70943606720d27a48aec2206" ns2:_="" ns3:_="">
    <xsd:import namespace="25d306be-455d-4fe1-9626-99aef486ef92"/>
    <xsd:import namespace="9bace8f2-3afb-4023-83e3-6133bfcc06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lastupdated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d306be-455d-4fe1-9626-99aef486ef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astupdated" ma:index="21" nillable="true" ma:displayName="last updated" ma:format="DateOnly" ma:internalName="lastupdated">
      <xsd:simpleType>
        <xsd:restriction base="dms:DateTim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8107521-1385-498b-8889-bf2cd8dee3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ace8f2-3afb-4023-83e3-6133bfcc060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aa3c670-8acd-466c-80cb-7040bbbd149f}" ma:internalName="TaxCatchAll" ma:showField="CatchAllData" ma:web="9bace8f2-3afb-4023-83e3-6133bfcc06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9bace8f2-3afb-4023-83e3-6133bfcc0604"/>
    <ds:schemaRef ds:uri="25d306be-455d-4fe1-9626-99aef486ef92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1A00F2D-00E8-491C-882E-9F7D173D6B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d306be-455d-4fe1-9626-99aef486ef92"/>
    <ds:schemaRef ds:uri="9bace8f2-3afb-4023-83e3-6133bfcc0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Joaquim, Sabrina</dc:creator>
  <cp:keywords/>
  <dc:description/>
  <cp:lastModifiedBy>Joaquim, Sabrina</cp:lastModifiedBy>
  <cp:revision>2</cp:revision>
  <dcterms:created xsi:type="dcterms:W3CDTF">2024-08-23T13:56:00Z</dcterms:created>
  <dcterms:modified xsi:type="dcterms:W3CDTF">2024-08-23T13:56:00Z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0x010100C5E4367F952EF0458C442823A172B08A</vt:lpwstr>
  </property>
  <property fmtid="{D5CDD505-2E9C-101B-9397-08002B2CF9AE}" pid="3" name="MediaServiceImageTags">
    <vt:lpwstr/>
  </property>
</Properties>
</file>