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6531" w:type="pct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675"/>
        <w:gridCol w:w="1117"/>
        <w:gridCol w:w="1751"/>
        <w:gridCol w:w="1164"/>
        <w:gridCol w:w="907"/>
        <w:gridCol w:w="3756"/>
        <w:gridCol w:w="1164"/>
        <w:gridCol w:w="1159"/>
      </w:tblGrid>
      <w:tr w:rsidR="0090596C" w:rsidRPr="0090596C" w14:paraId="38825717" w14:textId="77777777" w:rsidTr="00DA15DC">
        <w:trPr>
          <w:gridAfter w:val="2"/>
          <w:wAfter w:w="951" w:type="pct"/>
          <w:trHeight w:val="563"/>
        </w:trPr>
        <w:tc>
          <w:tcPr>
            <w:tcW w:w="4049" w:type="pct"/>
            <w:gridSpan w:val="7"/>
            <w:shd w:val="clear" w:color="auto" w:fill="731F1C" w:themeFill="accent5"/>
          </w:tcPr>
          <w:p w14:paraId="6444A532" w14:textId="2B5F3192" w:rsidR="00650259" w:rsidRPr="0090596C" w:rsidRDefault="00220B98" w:rsidP="0090596C">
            <w:pPr>
              <w:pStyle w:val="Heading1"/>
            </w:pPr>
            <w:r>
              <w:t>WJH Green Hang Tag Permits</w:t>
            </w:r>
          </w:p>
        </w:tc>
      </w:tr>
      <w:tr w:rsidR="00047680" w:rsidRPr="0090596C" w14:paraId="23CE1FCD" w14:textId="77777777" w:rsidTr="00DA15DC">
        <w:trPr>
          <w:gridAfter w:val="2"/>
          <w:wAfter w:w="951" w:type="pct"/>
          <w:trHeight w:val="563"/>
        </w:trPr>
        <w:tc>
          <w:tcPr>
            <w:tcW w:w="4049" w:type="pct"/>
            <w:gridSpan w:val="7"/>
            <w:shd w:val="clear" w:color="auto" w:fill="731F1C" w:themeFill="accent5"/>
          </w:tcPr>
          <w:p w14:paraId="00CF17BB" w14:textId="77777777" w:rsidR="00047680" w:rsidRDefault="00047680" w:rsidP="0090596C">
            <w:pPr>
              <w:pStyle w:val="Heading1"/>
            </w:pPr>
          </w:p>
        </w:tc>
      </w:tr>
      <w:tr w:rsidR="00650259" w:rsidRPr="00846B76" w14:paraId="5D9F56D0" w14:textId="77777777" w:rsidTr="00DA15DC">
        <w:trPr>
          <w:gridAfter w:val="2"/>
          <w:wAfter w:w="951" w:type="pct"/>
          <w:trHeight w:val="563"/>
        </w:trPr>
        <w:tc>
          <w:tcPr>
            <w:tcW w:w="951" w:type="pct"/>
            <w:gridSpan w:val="3"/>
            <w:vAlign w:val="bottom"/>
          </w:tcPr>
          <w:p w14:paraId="7B53E4B8" w14:textId="58754CB0" w:rsidR="00650259" w:rsidRPr="00846B76" w:rsidRDefault="00220B98" w:rsidP="00220B98">
            <w:pPr>
              <w:pStyle w:val="NormalIndent"/>
              <w:ind w:left="525"/>
            </w:pPr>
            <w:r>
              <w:t>WJH Permit #</w:t>
            </w:r>
          </w:p>
        </w:tc>
        <w:tc>
          <w:tcPr>
            <w:tcW w:w="3098" w:type="pct"/>
            <w:gridSpan w:val="4"/>
            <w:tcBorders>
              <w:bottom w:val="single" w:sz="4" w:space="0" w:color="auto"/>
            </w:tcBorders>
            <w:vAlign w:val="bottom"/>
          </w:tcPr>
          <w:p w14:paraId="5C7A5F1A" w14:textId="7A9C7112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BEB6696" w14:textId="77777777" w:rsidTr="00DA15DC">
        <w:trPr>
          <w:gridAfter w:val="2"/>
          <w:wAfter w:w="951" w:type="pct"/>
          <w:trHeight w:val="545"/>
        </w:trPr>
        <w:tc>
          <w:tcPr>
            <w:tcW w:w="951" w:type="pct"/>
            <w:gridSpan w:val="3"/>
            <w:vAlign w:val="bottom"/>
          </w:tcPr>
          <w:p w14:paraId="44D258C2" w14:textId="17FC200F" w:rsidR="00650259" w:rsidRPr="00846B76" w:rsidRDefault="00220B98" w:rsidP="00220B98">
            <w:pPr>
              <w:pStyle w:val="NormalIndent"/>
              <w:ind w:left="525"/>
            </w:pPr>
            <w:r>
              <w:t>Date of Permit</w:t>
            </w:r>
          </w:p>
        </w:tc>
        <w:tc>
          <w:tcPr>
            <w:tcW w:w="3098" w:type="pct"/>
            <w:gridSpan w:val="4"/>
            <w:tcBorders>
              <w:bottom w:val="single" w:sz="4" w:space="0" w:color="auto"/>
            </w:tcBorders>
            <w:vAlign w:val="bottom"/>
          </w:tcPr>
          <w:p w14:paraId="54A3D33B" w14:textId="6A034916" w:rsidR="00650259" w:rsidRPr="00846B76" w:rsidRDefault="00650259" w:rsidP="00220B98">
            <w:pPr>
              <w:spacing w:before="120"/>
              <w:ind w:left="-15"/>
            </w:pPr>
          </w:p>
        </w:tc>
      </w:tr>
      <w:tr w:rsidR="00650259" w:rsidRPr="00846B76" w14:paraId="3482E7F2" w14:textId="77777777" w:rsidTr="00DA15DC">
        <w:trPr>
          <w:gridAfter w:val="2"/>
          <w:wAfter w:w="951" w:type="pct"/>
          <w:trHeight w:val="64"/>
        </w:trPr>
        <w:tc>
          <w:tcPr>
            <w:tcW w:w="4049" w:type="pct"/>
            <w:gridSpan w:val="7"/>
            <w:shd w:val="clear" w:color="auto" w:fill="auto"/>
          </w:tcPr>
          <w:p w14:paraId="626AC135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DA15DC" w:rsidRPr="00846B76" w14:paraId="3AA098A0" w14:textId="77777777" w:rsidTr="00DA15DC">
        <w:trPr>
          <w:gridAfter w:val="2"/>
          <w:wAfter w:w="951" w:type="pct"/>
          <w:trHeight w:val="64"/>
        </w:trPr>
        <w:tc>
          <w:tcPr>
            <w:tcW w:w="4049" w:type="pct"/>
            <w:gridSpan w:val="7"/>
            <w:shd w:val="clear" w:color="auto" w:fill="auto"/>
          </w:tcPr>
          <w:p w14:paraId="707E6587" w14:textId="77777777" w:rsidR="00DA15DC" w:rsidRDefault="00DA15DC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619F76BE" w14:textId="77777777" w:rsidR="00DA15DC" w:rsidRDefault="00DA15DC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061E7AEB" w14:textId="77777777" w:rsidR="00DA15DC" w:rsidRDefault="00DA15DC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6B290FD2" w14:textId="77777777" w:rsidR="00DA15DC" w:rsidRDefault="00DA15DC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6274EC78" w14:textId="77777777" w:rsidR="00DA15DC" w:rsidRPr="00846B76" w:rsidRDefault="00DA15DC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7B51ABEF" w14:textId="77777777" w:rsidTr="00DA15DC">
        <w:trPr>
          <w:gridAfter w:val="2"/>
          <w:wAfter w:w="951" w:type="pct"/>
          <w:trHeight w:val="563"/>
        </w:trPr>
        <w:tc>
          <w:tcPr>
            <w:tcW w:w="4049" w:type="pct"/>
            <w:gridSpan w:val="7"/>
            <w:shd w:val="clear" w:color="auto" w:fill="731F1C" w:themeFill="accent5"/>
          </w:tcPr>
          <w:p w14:paraId="1D08F2A7" w14:textId="17F33DD5" w:rsidR="00650259" w:rsidRPr="0090596C" w:rsidRDefault="00047680" w:rsidP="0090596C">
            <w:pPr>
              <w:pStyle w:val="Heading1"/>
            </w:pPr>
            <w:r>
              <w:t>Additional Information</w:t>
            </w:r>
          </w:p>
        </w:tc>
      </w:tr>
      <w:tr w:rsidR="00047680" w:rsidRPr="0090596C" w14:paraId="3EB984A8" w14:textId="77777777" w:rsidTr="00DA15DC">
        <w:trPr>
          <w:gridAfter w:val="2"/>
          <w:wAfter w:w="951" w:type="pct"/>
          <w:trHeight w:val="563"/>
        </w:trPr>
        <w:tc>
          <w:tcPr>
            <w:tcW w:w="4049" w:type="pct"/>
            <w:gridSpan w:val="7"/>
            <w:shd w:val="clear" w:color="auto" w:fill="731F1C" w:themeFill="accent5"/>
          </w:tcPr>
          <w:p w14:paraId="58DA0332" w14:textId="77777777" w:rsidR="00047680" w:rsidRDefault="00047680" w:rsidP="0090596C">
            <w:pPr>
              <w:pStyle w:val="Heading1"/>
            </w:pPr>
          </w:p>
        </w:tc>
      </w:tr>
      <w:tr w:rsidR="00650259" w:rsidRPr="00846B76" w14:paraId="6487AD26" w14:textId="77777777" w:rsidTr="00DA15DC">
        <w:trPr>
          <w:gridAfter w:val="2"/>
          <w:wAfter w:w="951" w:type="pct"/>
          <w:trHeight w:val="563"/>
        </w:trPr>
        <w:tc>
          <w:tcPr>
            <w:tcW w:w="951" w:type="pct"/>
            <w:gridSpan w:val="3"/>
            <w:vAlign w:val="bottom"/>
          </w:tcPr>
          <w:p w14:paraId="073DE3AB" w14:textId="54310534" w:rsidR="00650259" w:rsidRPr="00846B76" w:rsidRDefault="00E00D6F" w:rsidP="00F52451">
            <w:pPr>
              <w:pStyle w:val="NormalIndent"/>
              <w:ind w:left="435"/>
            </w:pPr>
            <w:r>
              <w:t>Department</w:t>
            </w:r>
            <w:r w:rsidR="00453844">
              <w:t xml:space="preserve"> &amp; Requestor</w:t>
            </w:r>
          </w:p>
        </w:tc>
        <w:tc>
          <w:tcPr>
            <w:tcW w:w="3098" w:type="pct"/>
            <w:gridSpan w:val="4"/>
            <w:tcBorders>
              <w:bottom w:val="single" w:sz="4" w:space="0" w:color="auto"/>
            </w:tcBorders>
            <w:vAlign w:val="bottom"/>
          </w:tcPr>
          <w:p w14:paraId="6C53C3B3" w14:textId="1E22D309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99FB271" w14:textId="77777777" w:rsidTr="00DA15DC">
        <w:trPr>
          <w:gridAfter w:val="2"/>
          <w:wAfter w:w="951" w:type="pct"/>
          <w:trHeight w:val="545"/>
        </w:trPr>
        <w:tc>
          <w:tcPr>
            <w:tcW w:w="951" w:type="pct"/>
            <w:gridSpan w:val="3"/>
            <w:vAlign w:val="bottom"/>
          </w:tcPr>
          <w:p w14:paraId="440A8636" w14:textId="7DCEBC17" w:rsidR="00650259" w:rsidRPr="00846B76" w:rsidRDefault="00E00D6F" w:rsidP="00453844">
            <w:pPr>
              <w:pStyle w:val="NormalIndent"/>
              <w:ind w:left="525"/>
            </w:pPr>
            <w:r>
              <w:t>Name of Visitor</w:t>
            </w:r>
          </w:p>
        </w:tc>
        <w:tc>
          <w:tcPr>
            <w:tcW w:w="309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CBA5AC" w14:textId="5C89FD46" w:rsidR="00650259" w:rsidRPr="00846B76" w:rsidRDefault="00650259" w:rsidP="007F7B5D">
            <w:pPr>
              <w:spacing w:before="120"/>
            </w:pPr>
          </w:p>
        </w:tc>
      </w:tr>
      <w:tr w:rsidR="00E00D6F" w:rsidRPr="00846B76" w14:paraId="6ADFD3A2" w14:textId="77777777" w:rsidTr="00DA15DC">
        <w:trPr>
          <w:gridAfter w:val="2"/>
          <w:wAfter w:w="951" w:type="pct"/>
          <w:trHeight w:val="963"/>
        </w:trPr>
        <w:tc>
          <w:tcPr>
            <w:tcW w:w="951" w:type="pct"/>
            <w:gridSpan w:val="3"/>
            <w:vAlign w:val="bottom"/>
          </w:tcPr>
          <w:p w14:paraId="6E176C0B" w14:textId="6EF12C8A" w:rsidR="00E00D6F" w:rsidRDefault="00E00D6F" w:rsidP="00453844">
            <w:pPr>
              <w:pStyle w:val="NormalIndent"/>
              <w:ind w:left="525"/>
            </w:pPr>
            <w:r>
              <w:t>33 Digit Billing Code</w:t>
            </w:r>
          </w:p>
        </w:tc>
        <w:tc>
          <w:tcPr>
            <w:tcW w:w="309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98E041" w14:textId="06FE1576" w:rsidR="00E00D6F" w:rsidRPr="00846B76" w:rsidRDefault="00E00D6F" w:rsidP="007F7B5D">
            <w:pPr>
              <w:spacing w:before="120"/>
            </w:pPr>
          </w:p>
        </w:tc>
      </w:tr>
      <w:tr w:rsidR="00E00D6F" w:rsidRPr="00846B76" w14:paraId="6942E28E" w14:textId="77777777" w:rsidTr="00DA15DC">
        <w:trPr>
          <w:gridAfter w:val="2"/>
          <w:wAfter w:w="951" w:type="pct"/>
          <w:trHeight w:val="563"/>
        </w:trPr>
        <w:tc>
          <w:tcPr>
            <w:tcW w:w="951" w:type="pct"/>
            <w:gridSpan w:val="3"/>
            <w:vAlign w:val="bottom"/>
          </w:tcPr>
          <w:p w14:paraId="599490A1" w14:textId="77777777" w:rsidR="00E00D6F" w:rsidRDefault="00E00D6F" w:rsidP="00F52451">
            <w:pPr>
              <w:pStyle w:val="NormalIndent"/>
            </w:pPr>
          </w:p>
        </w:tc>
        <w:tc>
          <w:tcPr>
            <w:tcW w:w="309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7D4EC0" w14:textId="77777777" w:rsidR="00E00D6F" w:rsidRPr="00846B76" w:rsidRDefault="00E00D6F" w:rsidP="007F7B5D">
            <w:pPr>
              <w:spacing w:before="120"/>
            </w:pPr>
          </w:p>
        </w:tc>
      </w:tr>
      <w:tr w:rsidR="00E00D6F" w:rsidRPr="0090596C" w14:paraId="3201C3C5" w14:textId="14B27758" w:rsidTr="00DA15DC">
        <w:trPr>
          <w:trHeight w:val="545"/>
        </w:trPr>
        <w:tc>
          <w:tcPr>
            <w:tcW w:w="4049" w:type="pct"/>
            <w:gridSpan w:val="7"/>
            <w:shd w:val="clear" w:color="auto" w:fill="731F1C" w:themeFill="accent5"/>
          </w:tcPr>
          <w:p w14:paraId="0FD9CFB3" w14:textId="44DE463C" w:rsidR="00E00D6F" w:rsidRPr="0090596C" w:rsidRDefault="00DF7438" w:rsidP="00DF7438">
            <w:pPr>
              <w:pStyle w:val="Heading1"/>
              <w:jc w:val="center"/>
            </w:pPr>
            <w:bookmarkStart w:id="0" w:name="_Hlk521325947"/>
            <w:r>
              <w:t>Thank you!</w:t>
            </w:r>
          </w:p>
        </w:tc>
        <w:tc>
          <w:tcPr>
            <w:tcW w:w="476" w:type="pct"/>
          </w:tcPr>
          <w:p w14:paraId="509CFC0F" w14:textId="77777777" w:rsidR="00E00D6F" w:rsidRDefault="00E00D6F"/>
          <w:p w14:paraId="1D991A40" w14:textId="77777777" w:rsidR="00047680" w:rsidRPr="0090596C" w:rsidRDefault="00047680"/>
        </w:tc>
        <w:tc>
          <w:tcPr>
            <w:tcW w:w="475" w:type="pct"/>
          </w:tcPr>
          <w:p w14:paraId="1590D455" w14:textId="77777777" w:rsidR="00E00D6F" w:rsidRPr="0090596C" w:rsidRDefault="00E00D6F"/>
        </w:tc>
      </w:tr>
      <w:bookmarkEnd w:id="0"/>
      <w:tr w:rsidR="00E00D6F" w:rsidRPr="00846B76" w14:paraId="47B5D874" w14:textId="77777777" w:rsidTr="00DA15DC">
        <w:trPr>
          <w:gridAfter w:val="4"/>
          <w:wAfter w:w="2857" w:type="pct"/>
          <w:trHeight w:val="563"/>
        </w:trPr>
        <w:tc>
          <w:tcPr>
            <w:tcW w:w="951" w:type="pct"/>
            <w:gridSpan w:val="3"/>
            <w:vAlign w:val="bottom"/>
          </w:tcPr>
          <w:p w14:paraId="1136BE75" w14:textId="25D43CD0" w:rsidR="00E00D6F" w:rsidRPr="00F52451" w:rsidRDefault="00E00D6F" w:rsidP="00F52451">
            <w:pPr>
              <w:pStyle w:val="NormalIndent"/>
            </w:pPr>
          </w:p>
        </w:tc>
        <w:tc>
          <w:tcPr>
            <w:tcW w:w="716" w:type="pct"/>
            <w:vAlign w:val="bottom"/>
          </w:tcPr>
          <w:p w14:paraId="7C3557DB" w14:textId="77777777" w:rsidR="00E00D6F" w:rsidRPr="00846B76" w:rsidRDefault="00E00D6F" w:rsidP="007F7B5D">
            <w:pPr>
              <w:spacing w:before="120"/>
            </w:pPr>
          </w:p>
        </w:tc>
        <w:tc>
          <w:tcPr>
            <w:tcW w:w="476" w:type="pct"/>
          </w:tcPr>
          <w:p w14:paraId="25786618" w14:textId="73C69F25" w:rsidR="00E00D6F" w:rsidRPr="00F52451" w:rsidRDefault="00E00D6F" w:rsidP="00F52451"/>
        </w:tc>
      </w:tr>
      <w:tr w:rsidR="00E00D6F" w:rsidRPr="00846B76" w14:paraId="4EF64599" w14:textId="0CED6258" w:rsidTr="00DA15DC">
        <w:trPr>
          <w:gridAfter w:val="2"/>
          <w:wAfter w:w="951" w:type="pct"/>
          <w:trHeight w:val="563"/>
        </w:trPr>
        <w:tc>
          <w:tcPr>
            <w:tcW w:w="951" w:type="pct"/>
            <w:gridSpan w:val="3"/>
            <w:vAlign w:val="bottom"/>
          </w:tcPr>
          <w:p w14:paraId="263DA525" w14:textId="5A2DC077" w:rsidR="00E00D6F" w:rsidRPr="00F52451" w:rsidRDefault="00E00D6F" w:rsidP="00F52451">
            <w:pPr>
              <w:pStyle w:val="NormalIndent"/>
            </w:pPr>
          </w:p>
        </w:tc>
        <w:tc>
          <w:tcPr>
            <w:tcW w:w="3098" w:type="pct"/>
            <w:gridSpan w:val="4"/>
            <w:vAlign w:val="bottom"/>
          </w:tcPr>
          <w:p w14:paraId="09E274AE" w14:textId="77777777" w:rsidR="00E00D6F" w:rsidRPr="00846B76" w:rsidRDefault="00E00D6F"/>
        </w:tc>
      </w:tr>
      <w:tr w:rsidR="00E00D6F" w:rsidRPr="00846B76" w14:paraId="252A28E7" w14:textId="00E67159" w:rsidTr="00DA15DC">
        <w:trPr>
          <w:gridAfter w:val="3"/>
          <w:wAfter w:w="2486" w:type="pct"/>
          <w:trHeight w:val="672"/>
        </w:trPr>
        <w:tc>
          <w:tcPr>
            <w:tcW w:w="494" w:type="pct"/>
            <w:gridSpan w:val="2"/>
            <w:vAlign w:val="bottom"/>
          </w:tcPr>
          <w:p w14:paraId="58D8CF5B" w14:textId="5C168674" w:rsidR="00E00D6F" w:rsidRPr="00650259" w:rsidRDefault="00E00D6F" w:rsidP="0090596C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020" w:type="pct"/>
            <w:gridSpan w:val="4"/>
            <w:vAlign w:val="bottom"/>
          </w:tcPr>
          <w:p w14:paraId="23971D54" w14:textId="77777777" w:rsidR="00E00D6F" w:rsidRPr="00846B76" w:rsidRDefault="00E00D6F"/>
        </w:tc>
      </w:tr>
      <w:tr w:rsidR="00E00D6F" w:rsidRPr="00846B76" w14:paraId="2A1E0150" w14:textId="77777777" w:rsidTr="00DA15DC">
        <w:trPr>
          <w:gridAfter w:val="2"/>
          <w:wAfter w:w="951" w:type="pct"/>
          <w:trHeight w:val="127"/>
        </w:trPr>
        <w:tc>
          <w:tcPr>
            <w:tcW w:w="951" w:type="pct"/>
            <w:gridSpan w:val="3"/>
            <w:vAlign w:val="bottom"/>
          </w:tcPr>
          <w:p w14:paraId="5D6FED2C" w14:textId="77777777" w:rsidR="00E00D6F" w:rsidRPr="00846B76" w:rsidRDefault="00E00D6F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098" w:type="pct"/>
            <w:gridSpan w:val="4"/>
            <w:vAlign w:val="bottom"/>
          </w:tcPr>
          <w:p w14:paraId="29EAA739" w14:textId="77777777" w:rsidR="00E00D6F" w:rsidRPr="00846B76" w:rsidRDefault="00E00D6F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00D6F" w:rsidRPr="00846B76" w14:paraId="12A962D0" w14:textId="77777777" w:rsidTr="00DA15DC">
        <w:trPr>
          <w:gridAfter w:val="2"/>
          <w:wAfter w:w="951" w:type="pct"/>
          <w:trHeight w:val="672"/>
        </w:trPr>
        <w:tc>
          <w:tcPr>
            <w:tcW w:w="218" w:type="pct"/>
            <w:vAlign w:val="bottom"/>
          </w:tcPr>
          <w:p w14:paraId="5C25181A" w14:textId="5D5E9365" w:rsidR="00E00D6F" w:rsidRPr="00E677FE" w:rsidRDefault="00E00D6F" w:rsidP="00F52451">
            <w:pPr>
              <w:spacing w:before="120"/>
              <w:ind w:left="-20"/>
              <w:rPr>
                <w:sz w:val="36"/>
              </w:rPr>
            </w:pPr>
          </w:p>
        </w:tc>
        <w:tc>
          <w:tcPr>
            <w:tcW w:w="3832" w:type="pct"/>
            <w:gridSpan w:val="6"/>
            <w:vAlign w:val="bottom"/>
          </w:tcPr>
          <w:p w14:paraId="161A8693" w14:textId="6730FCC9" w:rsidR="00E00D6F" w:rsidRPr="00E677FE" w:rsidRDefault="00E00D6F" w:rsidP="00F52451">
            <w:pPr>
              <w:spacing w:before="120"/>
            </w:pPr>
          </w:p>
        </w:tc>
      </w:tr>
    </w:tbl>
    <w:p w14:paraId="07407BE4" w14:textId="77777777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CE5BE0" w14:textId="77777777" w:rsidR="009A728D" w:rsidRDefault="009A728D" w:rsidP="00650259">
      <w:pPr>
        <w:spacing w:after="0" w:line="240" w:lineRule="auto"/>
      </w:pPr>
      <w:r>
        <w:separator/>
      </w:r>
    </w:p>
  </w:endnote>
  <w:endnote w:type="continuationSeparator" w:id="0">
    <w:p w14:paraId="49723A56" w14:textId="77777777" w:rsidR="009A728D" w:rsidRDefault="009A728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78E373-7FB1-4D0B-A93D-EE67435398E1}"/>
    <w:embedBold r:id="rId2" w:fontKey="{997FB0B2-3E63-4888-8311-7EC477BA608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B2D0340-1340-4216-8965-B82ACDF424E8}"/>
    <w:embedBold r:id="rId4" w:fontKey="{8AF20AE7-70EB-42CA-96FC-6663D831277F}"/>
    <w:embedItalic r:id="rId5" w:fontKey="{DD0F5811-3BFD-496D-BE1F-E9606F55156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DC966FC-6AB9-415C-AA60-E3C2C8D8D2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0A3FDF49" w14:textId="77777777" w:rsidTr="00C4167A">
      <w:tc>
        <w:tcPr>
          <w:tcW w:w="4675" w:type="dxa"/>
          <w:vAlign w:val="center"/>
        </w:tcPr>
        <w:p w14:paraId="12EC14E5" w14:textId="761FD2A5" w:rsidR="007F7B5D" w:rsidRPr="007F7B5D" w:rsidRDefault="00DA15DC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WJH Building Operations</w:t>
          </w:r>
        </w:p>
      </w:tc>
      <w:tc>
        <w:tcPr>
          <w:tcW w:w="4675" w:type="dxa"/>
          <w:vAlign w:val="center"/>
        </w:tcPr>
        <w:p w14:paraId="05EA5808" w14:textId="46A43E0A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F65A5B9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866DA8" w14:textId="77777777" w:rsidR="009A728D" w:rsidRDefault="009A728D" w:rsidP="00650259">
      <w:pPr>
        <w:spacing w:after="0" w:line="240" w:lineRule="auto"/>
      </w:pPr>
      <w:r>
        <w:separator/>
      </w:r>
    </w:p>
  </w:footnote>
  <w:footnote w:type="continuationSeparator" w:id="0">
    <w:p w14:paraId="326579FF" w14:textId="77777777" w:rsidR="009A728D" w:rsidRDefault="009A728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220B98" w14:paraId="5597F4E9" w14:textId="77777777" w:rsidTr="0090596C">
      <w:trPr>
        <w:trHeight w:val="990"/>
      </w:trPr>
      <w:tc>
        <w:tcPr>
          <w:tcW w:w="1350" w:type="dxa"/>
          <w:vAlign w:val="center"/>
        </w:tcPr>
        <w:p w14:paraId="42E6F6AE" w14:textId="7B6063B5" w:rsidR="0090596C" w:rsidRDefault="00220B98" w:rsidP="0090596C">
          <w:pPr>
            <w:pStyle w:val="Header"/>
            <w:ind w:left="-15"/>
          </w:pPr>
          <w:bookmarkStart w:id="1" w:name="_Hlk521325785"/>
          <w:r>
            <w:drawing>
              <wp:inline distT="0" distB="0" distL="0" distR="0" wp14:anchorId="3BDE1DB3" wp14:editId="7B8A8242">
                <wp:extent cx="561975" cy="561975"/>
                <wp:effectExtent l="0" t="0" r="9525" b="9525"/>
                <wp:docPr id="3" name="Picture 2" descr="Divisions – Harvard College Observato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visions – Harvard College Observator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1925371" w14:textId="10A844D0" w:rsidR="0090596C" w:rsidRPr="0090596C" w:rsidRDefault="00220B98" w:rsidP="0090596C">
          <w:pPr>
            <w:pStyle w:val="Header"/>
          </w:pPr>
          <w:r>
            <w:t>WJH Parking Permit</w:t>
          </w:r>
        </w:p>
      </w:tc>
    </w:tr>
    <w:bookmarkEnd w:id="1"/>
  </w:tbl>
  <w:p w14:paraId="419B66D6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2D76BBD"/>
    <w:multiLevelType w:val="hybridMultilevel"/>
    <w:tmpl w:val="076C33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28829617">
    <w:abstractNumId w:val="12"/>
  </w:num>
  <w:num w:numId="2" w16cid:durableId="1044595942">
    <w:abstractNumId w:val="8"/>
  </w:num>
  <w:num w:numId="3" w16cid:durableId="464198684">
    <w:abstractNumId w:val="16"/>
  </w:num>
  <w:num w:numId="4" w16cid:durableId="1366128616">
    <w:abstractNumId w:val="13"/>
  </w:num>
  <w:num w:numId="5" w16cid:durableId="1395002994">
    <w:abstractNumId w:val="14"/>
  </w:num>
  <w:num w:numId="6" w16cid:durableId="1720282396">
    <w:abstractNumId w:val="20"/>
  </w:num>
  <w:num w:numId="7" w16cid:durableId="1602447460">
    <w:abstractNumId w:val="7"/>
  </w:num>
  <w:num w:numId="8" w16cid:durableId="723453754">
    <w:abstractNumId w:val="11"/>
  </w:num>
  <w:num w:numId="9" w16cid:durableId="693923042">
    <w:abstractNumId w:val="18"/>
  </w:num>
  <w:num w:numId="10" w16cid:durableId="1153833946">
    <w:abstractNumId w:val="2"/>
  </w:num>
  <w:num w:numId="11" w16cid:durableId="2115904454">
    <w:abstractNumId w:val="6"/>
  </w:num>
  <w:num w:numId="12" w16cid:durableId="1302885565">
    <w:abstractNumId w:val="0"/>
  </w:num>
  <w:num w:numId="13" w16cid:durableId="265507467">
    <w:abstractNumId w:val="3"/>
  </w:num>
  <w:num w:numId="14" w16cid:durableId="2038040395">
    <w:abstractNumId w:val="10"/>
  </w:num>
  <w:num w:numId="15" w16cid:durableId="1459184483">
    <w:abstractNumId w:val="9"/>
  </w:num>
  <w:num w:numId="16" w16cid:durableId="569927093">
    <w:abstractNumId w:val="17"/>
  </w:num>
  <w:num w:numId="17" w16cid:durableId="1603536312">
    <w:abstractNumId w:val="4"/>
  </w:num>
  <w:num w:numId="18" w16cid:durableId="640042836">
    <w:abstractNumId w:val="22"/>
  </w:num>
  <w:num w:numId="19" w16cid:durableId="1006329598">
    <w:abstractNumId w:val="19"/>
  </w:num>
  <w:num w:numId="20" w16cid:durableId="1255631258">
    <w:abstractNumId w:val="15"/>
  </w:num>
  <w:num w:numId="21" w16cid:durableId="1525097009">
    <w:abstractNumId w:val="21"/>
  </w:num>
  <w:num w:numId="22" w16cid:durableId="1549226456">
    <w:abstractNumId w:val="5"/>
  </w:num>
  <w:num w:numId="23" w16cid:durableId="998122244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B98"/>
    <w:rsid w:val="000456E1"/>
    <w:rsid w:val="00047680"/>
    <w:rsid w:val="00052382"/>
    <w:rsid w:val="0006568A"/>
    <w:rsid w:val="00076F0F"/>
    <w:rsid w:val="00084253"/>
    <w:rsid w:val="000D1F49"/>
    <w:rsid w:val="001727CA"/>
    <w:rsid w:val="001A3BED"/>
    <w:rsid w:val="00220B98"/>
    <w:rsid w:val="002928D0"/>
    <w:rsid w:val="002C56E6"/>
    <w:rsid w:val="002E36AE"/>
    <w:rsid w:val="00361E11"/>
    <w:rsid w:val="003B4744"/>
    <w:rsid w:val="003F0847"/>
    <w:rsid w:val="0040090B"/>
    <w:rsid w:val="00453844"/>
    <w:rsid w:val="0046302A"/>
    <w:rsid w:val="00487D2D"/>
    <w:rsid w:val="004D5D62"/>
    <w:rsid w:val="005112D0"/>
    <w:rsid w:val="00575F3A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A728D"/>
    <w:rsid w:val="009F619A"/>
    <w:rsid w:val="009F6DDE"/>
    <w:rsid w:val="00A370A8"/>
    <w:rsid w:val="00BD4753"/>
    <w:rsid w:val="00BD5CB1"/>
    <w:rsid w:val="00BE62EE"/>
    <w:rsid w:val="00C003BA"/>
    <w:rsid w:val="00C46878"/>
    <w:rsid w:val="00C46CB0"/>
    <w:rsid w:val="00CB4A51"/>
    <w:rsid w:val="00CD4532"/>
    <w:rsid w:val="00CD47B0"/>
    <w:rsid w:val="00CD70CE"/>
    <w:rsid w:val="00CE6104"/>
    <w:rsid w:val="00CE7918"/>
    <w:rsid w:val="00D16163"/>
    <w:rsid w:val="00DA15DC"/>
    <w:rsid w:val="00DB3FAD"/>
    <w:rsid w:val="00DF7438"/>
    <w:rsid w:val="00E00D6F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7102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7134D3"/>
  <w15:chartTrackingRefBased/>
  <w15:docId w15:val="{6AF426C8-CCA5-48A3-A791-947DFC742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j982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35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Joaquim, Sabrina</dc:creator>
  <cp:keywords/>
  <dc:description/>
  <cp:lastModifiedBy>Joaquim, Sabrina</cp:lastModifiedBy>
  <cp:revision>9</cp:revision>
  <dcterms:created xsi:type="dcterms:W3CDTF">2024-08-23T12:56:00Z</dcterms:created>
  <dcterms:modified xsi:type="dcterms:W3CDTF">2024-08-23T13:32:00Z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